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DF" w:rsidRDefault="0045126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4" cy="3054352"/>
            <wp:effectExtent l="0" t="0" r="2536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0543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664DF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263" w:rsidRDefault="00451263">
      <w:pPr>
        <w:spacing w:after="0" w:line="240" w:lineRule="auto"/>
      </w:pPr>
      <w:r>
        <w:separator/>
      </w:r>
    </w:p>
  </w:endnote>
  <w:endnote w:type="continuationSeparator" w:id="0">
    <w:p w:rsidR="00451263" w:rsidRDefault="0045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263" w:rsidRDefault="0045126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51263" w:rsidRDefault="00451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664DF"/>
    <w:rsid w:val="003E3ADD"/>
    <w:rsid w:val="00451263"/>
    <w:rsid w:val="0076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davefh</dc:creator>
  <cp:lastModifiedBy>Merrian</cp:lastModifiedBy>
  <cp:revision>2</cp:revision>
  <dcterms:created xsi:type="dcterms:W3CDTF">2015-12-18T17:03:00Z</dcterms:created>
  <dcterms:modified xsi:type="dcterms:W3CDTF">2015-12-18T17:03:00Z</dcterms:modified>
</cp:coreProperties>
</file>